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1430D" w14:textId="77777777" w:rsidR="0047459D" w:rsidRDefault="0047459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00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00"/>
        <w:gridCol w:w="1215"/>
        <w:gridCol w:w="3585"/>
      </w:tblGrid>
      <w:tr w:rsidR="0047459D" w14:paraId="4235E1C9" w14:textId="77777777">
        <w:trPr>
          <w:trHeight w:val="437"/>
        </w:trPr>
        <w:tc>
          <w:tcPr>
            <w:tcW w:w="9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5FBB3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PARTICIPANT DETAILS</w:t>
            </w:r>
          </w:p>
        </w:tc>
      </w:tr>
      <w:tr w:rsidR="0047459D" w14:paraId="36138ABD" w14:textId="77777777">
        <w:trPr>
          <w:trHeight w:val="400"/>
        </w:trPr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3BB41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First Name: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38147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Last Name:</w:t>
            </w:r>
          </w:p>
        </w:tc>
      </w:tr>
      <w:tr w:rsidR="0047459D" w14:paraId="028A1CD6" w14:textId="77777777">
        <w:trPr>
          <w:trHeight w:val="400"/>
        </w:trPr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BE3793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Gender: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66BDBE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Date of Birth:</w:t>
            </w:r>
          </w:p>
        </w:tc>
      </w:tr>
      <w:tr w:rsidR="0047459D" w14:paraId="4DF4BF20" w14:textId="77777777">
        <w:trPr>
          <w:trHeight w:val="400"/>
        </w:trPr>
        <w:tc>
          <w:tcPr>
            <w:tcW w:w="9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0E60F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Address:</w:t>
            </w:r>
          </w:p>
          <w:p w14:paraId="77067649" w14:textId="77777777" w:rsidR="0047459D" w:rsidRDefault="0047459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7459D" w14:paraId="1E8A1D44" w14:textId="77777777"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51FD8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Suburb: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3668D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Postcode:</w:t>
            </w:r>
          </w:p>
        </w:tc>
        <w:tc>
          <w:tcPr>
            <w:tcW w:w="3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21B31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State:</w:t>
            </w:r>
          </w:p>
        </w:tc>
      </w:tr>
      <w:tr w:rsidR="0047459D" w14:paraId="50B17626" w14:textId="77777777">
        <w:trPr>
          <w:trHeight w:val="400"/>
        </w:trPr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173EC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Contact Number: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903BE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Email address:</w:t>
            </w:r>
          </w:p>
        </w:tc>
      </w:tr>
      <w:tr w:rsidR="0047459D" w14:paraId="70AC4B10" w14:textId="77777777">
        <w:trPr>
          <w:trHeight w:val="400"/>
        </w:trPr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E7FD3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Preferred method of communication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4A8A56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mo" w:eastAsia="Arimo" w:hAnsi="Arimo" w:cs="Arimo"/>
                <w:color w:val="000000"/>
                <w:sz w:val="26"/>
                <w:szCs w:val="26"/>
              </w:rPr>
              <w:t>☐</w: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Phone</w:t>
            </w:r>
          </w:p>
          <w:p w14:paraId="2CA9C010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mo" w:eastAsia="Arimo" w:hAnsi="Arimo" w:cs="Arimo"/>
                <w:color w:val="000000"/>
                <w:sz w:val="26"/>
                <w:szCs w:val="26"/>
              </w:rPr>
              <w:t>☐</w: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SMS</w:t>
            </w:r>
          </w:p>
          <w:p w14:paraId="0739EFD8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mo" w:eastAsia="Arimo" w:hAnsi="Arimo" w:cs="Arimo"/>
                <w:color w:val="000000"/>
                <w:sz w:val="26"/>
                <w:szCs w:val="26"/>
              </w:rPr>
              <w:t>☐</w: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Email</w:t>
            </w:r>
          </w:p>
          <w:p w14:paraId="54B2F6A0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mo" w:eastAsia="Arimo" w:hAnsi="Arimo" w:cs="Arimo"/>
                <w:color w:val="000000"/>
                <w:sz w:val="26"/>
                <w:szCs w:val="26"/>
              </w:rPr>
              <w:t>☐</w: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Mail</w:t>
            </w:r>
          </w:p>
        </w:tc>
      </w:tr>
      <w:tr w:rsidR="0047459D" w14:paraId="7557E47A" w14:textId="77777777">
        <w:trPr>
          <w:trHeight w:val="400"/>
        </w:trPr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89715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NDIS Number: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8B441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NDIS Funding Type:</w:t>
            </w:r>
          </w:p>
          <w:p w14:paraId="24080139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mo" w:eastAsia="Arimo" w:hAnsi="Arimo" w:cs="Arimo"/>
                <w:color w:val="000000"/>
                <w:sz w:val="26"/>
                <w:szCs w:val="26"/>
              </w:rPr>
              <w:t>☐</w: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Self Managed</w:t>
            </w:r>
            <w:proofErr w:type="spellEnd"/>
          </w:p>
          <w:p w14:paraId="6223B8DA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mo" w:eastAsia="Arimo" w:hAnsi="Arimo" w:cs="Arimo"/>
                <w:color w:val="000000"/>
                <w:sz w:val="26"/>
                <w:szCs w:val="26"/>
              </w:rPr>
              <w:t>☐</w: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Plan Managed</w:t>
            </w:r>
          </w:p>
          <w:p w14:paraId="0F777889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mo" w:eastAsia="Arimo" w:hAnsi="Arimo" w:cs="Arimo"/>
                <w:color w:val="000000"/>
                <w:sz w:val="26"/>
                <w:szCs w:val="26"/>
              </w:rPr>
              <w:t>☐</w: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NDIS Managed</w:t>
            </w:r>
          </w:p>
        </w:tc>
      </w:tr>
      <w:tr w:rsidR="0047459D" w14:paraId="39030F31" w14:textId="77777777">
        <w:trPr>
          <w:trHeight w:val="400"/>
        </w:trPr>
        <w:tc>
          <w:tcPr>
            <w:tcW w:w="9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50BD0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If applicable, Plan Manager/Plan nominee details:</w:t>
            </w:r>
          </w:p>
        </w:tc>
      </w:tr>
      <w:tr w:rsidR="0047459D" w14:paraId="1E7EE6D0" w14:textId="77777777">
        <w:trPr>
          <w:trHeight w:val="400"/>
        </w:trPr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AA278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Name: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79D01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Organisation:</w:t>
            </w:r>
          </w:p>
        </w:tc>
      </w:tr>
      <w:tr w:rsidR="0047459D" w14:paraId="49E13C8C" w14:textId="77777777">
        <w:trPr>
          <w:trHeight w:val="400"/>
        </w:trPr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97CED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Email: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A4EE3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Contact Number:</w:t>
            </w:r>
          </w:p>
        </w:tc>
      </w:tr>
      <w:tr w:rsidR="0047459D" w14:paraId="6784A76D" w14:textId="77777777">
        <w:trPr>
          <w:trHeight w:val="400"/>
        </w:trPr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C97C8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start date: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B7B418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end date:</w:t>
            </w:r>
          </w:p>
        </w:tc>
      </w:tr>
    </w:tbl>
    <w:p w14:paraId="6717EEF7" w14:textId="77777777" w:rsidR="0047459D" w:rsidRDefault="0047459D"/>
    <w:p w14:paraId="1C3768ED" w14:textId="77777777" w:rsidR="0047459D" w:rsidRDefault="0047459D"/>
    <w:tbl>
      <w:tblPr>
        <w:tblStyle w:val="a0"/>
        <w:tblW w:w="877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526"/>
        <w:gridCol w:w="4253"/>
      </w:tblGrid>
      <w:tr w:rsidR="0047459D" w14:paraId="4E49D758" w14:textId="77777777">
        <w:trPr>
          <w:trHeight w:val="437"/>
        </w:trPr>
        <w:tc>
          <w:tcPr>
            <w:tcW w:w="87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C114DB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REPRESENTATIVE DETAILS (if applicable)</w:t>
            </w:r>
          </w:p>
        </w:tc>
      </w:tr>
      <w:tr w:rsidR="0047459D" w14:paraId="17080782" w14:textId="77777777">
        <w:trPr>
          <w:trHeight w:val="40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D7373F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Name: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F0B0F" w14:textId="77777777" w:rsidR="0047459D" w:rsidRDefault="00000000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Relationship to client:</w:t>
            </w:r>
          </w:p>
        </w:tc>
      </w:tr>
      <w:tr w:rsidR="0047459D" w14:paraId="74F8540E" w14:textId="77777777">
        <w:trPr>
          <w:trHeight w:val="40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14D487" w14:textId="77777777" w:rsidR="0047459D" w:rsidRDefault="0000000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Phone: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A11C3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Email:</w:t>
            </w:r>
          </w:p>
        </w:tc>
      </w:tr>
    </w:tbl>
    <w:p w14:paraId="75BDA4C7" w14:textId="77777777" w:rsidR="0047459D" w:rsidRDefault="0047459D"/>
    <w:p w14:paraId="076764B3" w14:textId="77777777" w:rsidR="0047459D" w:rsidRDefault="0047459D"/>
    <w:tbl>
      <w:tblPr>
        <w:tblStyle w:val="a1"/>
        <w:tblW w:w="877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526"/>
        <w:gridCol w:w="4253"/>
      </w:tblGrid>
      <w:tr w:rsidR="0047459D" w14:paraId="19D9BC16" w14:textId="77777777">
        <w:trPr>
          <w:trHeight w:val="437"/>
        </w:trPr>
        <w:tc>
          <w:tcPr>
            <w:tcW w:w="87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EEAFD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REFERRAL DETAILS</w:t>
            </w:r>
          </w:p>
        </w:tc>
      </w:tr>
      <w:tr w:rsidR="0047459D" w14:paraId="4DB7AE31" w14:textId="77777777">
        <w:trPr>
          <w:trHeight w:val="40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1591B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Name: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434BB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Organisation:</w:t>
            </w:r>
          </w:p>
        </w:tc>
      </w:tr>
      <w:tr w:rsidR="0047459D" w14:paraId="5A0E8412" w14:textId="77777777">
        <w:trPr>
          <w:trHeight w:val="40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279DA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Phone: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950D2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Email:</w:t>
            </w:r>
          </w:p>
        </w:tc>
      </w:tr>
      <w:tr w:rsidR="0047459D" w14:paraId="7D8A7B67" w14:textId="77777777">
        <w:trPr>
          <w:trHeight w:val="400"/>
        </w:trPr>
        <w:tc>
          <w:tcPr>
            <w:tcW w:w="87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D8313" w14:textId="77777777" w:rsidR="0047459D" w:rsidRDefault="00000000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Referral reason:</w:t>
            </w:r>
          </w:p>
          <w:p w14:paraId="27CA5642" w14:textId="77777777" w:rsidR="0047459D" w:rsidRDefault="0047459D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185BDA40" w14:textId="77777777" w:rsidR="0047459D" w:rsidRDefault="0047459D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16D08C8A" w14:textId="77777777" w:rsidR="0047459D" w:rsidRDefault="0047459D">
            <w:pPr>
              <w:rPr>
                <w:rFonts w:ascii="Times New Roman" w:eastAsia="Times New Roman" w:hAnsi="Times New Roman" w:cs="Times New Roman"/>
              </w:rPr>
            </w:pPr>
          </w:p>
          <w:p w14:paraId="59AC41F4" w14:textId="77777777" w:rsidR="0047459D" w:rsidRDefault="0047459D">
            <w:pPr>
              <w:rPr>
                <w:rFonts w:ascii="Times New Roman" w:eastAsia="Times New Roman" w:hAnsi="Times New Roman" w:cs="Times New Roman"/>
              </w:rPr>
            </w:pPr>
          </w:p>
          <w:p w14:paraId="406B13D8" w14:textId="77777777" w:rsidR="0047459D" w:rsidRDefault="0047459D">
            <w:pPr>
              <w:rPr>
                <w:rFonts w:ascii="Times New Roman" w:eastAsia="Times New Roman" w:hAnsi="Times New Roman" w:cs="Times New Roman"/>
              </w:rPr>
            </w:pPr>
          </w:p>
          <w:p w14:paraId="66E51604" w14:textId="77777777" w:rsidR="0047459D" w:rsidRDefault="0047459D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4AD2A76" w14:textId="77777777" w:rsidR="0047459D" w:rsidRDefault="0047459D">
      <w:pPr>
        <w:rPr>
          <w:b/>
          <w:bCs/>
        </w:rPr>
      </w:pPr>
    </w:p>
    <w:p w14:paraId="4242B713" w14:textId="77777777" w:rsidR="0047459D" w:rsidRDefault="0047459D">
      <w:pPr>
        <w:rPr>
          <w:b/>
          <w:bCs/>
        </w:rPr>
      </w:pPr>
    </w:p>
    <w:tbl>
      <w:tblPr>
        <w:tblStyle w:val="a2"/>
        <w:tblW w:w="877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526"/>
        <w:gridCol w:w="4253"/>
      </w:tblGrid>
      <w:tr w:rsidR="0047459D" w14:paraId="15E7F6A3" w14:textId="77777777">
        <w:trPr>
          <w:trHeight w:val="437"/>
        </w:trPr>
        <w:tc>
          <w:tcPr>
            <w:tcW w:w="87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63550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REFERRAL DETAILS</w:t>
            </w:r>
          </w:p>
        </w:tc>
      </w:tr>
      <w:tr w:rsidR="0047459D" w14:paraId="656C1128" w14:textId="77777777">
        <w:trPr>
          <w:trHeight w:val="40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D8402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Organisation: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E34CA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Contact name:</w:t>
            </w:r>
          </w:p>
        </w:tc>
      </w:tr>
      <w:tr w:rsidR="0047459D" w14:paraId="5B818351" w14:textId="77777777">
        <w:trPr>
          <w:trHeight w:val="40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B1B65" w14:textId="77777777" w:rsidR="0047459D" w:rsidRDefault="0000000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Phone: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B6F929" w14:textId="77777777" w:rsidR="0047459D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Email:</w:t>
            </w:r>
          </w:p>
        </w:tc>
      </w:tr>
      <w:tr w:rsidR="0047459D" w14:paraId="7FF1E39A" w14:textId="77777777">
        <w:trPr>
          <w:trHeight w:val="400"/>
        </w:trPr>
        <w:tc>
          <w:tcPr>
            <w:tcW w:w="87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7AA12" w14:textId="77777777" w:rsidR="0047459D" w:rsidRDefault="00000000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Referral reason:</w:t>
            </w:r>
          </w:p>
          <w:p w14:paraId="5F6440BD" w14:textId="77777777" w:rsidR="0047459D" w:rsidRDefault="0047459D">
            <w:pPr>
              <w:rPr>
                <w:b/>
                <w:bCs/>
                <w:sz w:val="22"/>
                <w:szCs w:val="22"/>
              </w:rPr>
            </w:pPr>
          </w:p>
          <w:p w14:paraId="24148873" w14:textId="77777777" w:rsidR="0047459D" w:rsidRDefault="0047459D">
            <w:pPr>
              <w:rPr>
                <w:b/>
                <w:bCs/>
                <w:sz w:val="22"/>
                <w:szCs w:val="22"/>
              </w:rPr>
            </w:pPr>
          </w:p>
          <w:p w14:paraId="42C36BEF" w14:textId="77777777" w:rsidR="0047459D" w:rsidRDefault="0047459D">
            <w:pPr>
              <w:rPr>
                <w:b/>
                <w:bCs/>
                <w:sz w:val="22"/>
                <w:szCs w:val="22"/>
              </w:rPr>
            </w:pPr>
          </w:p>
          <w:p w14:paraId="5E108697" w14:textId="77777777" w:rsidR="0047459D" w:rsidRDefault="0047459D">
            <w:pPr>
              <w:rPr>
                <w:b/>
                <w:bCs/>
                <w:sz w:val="22"/>
                <w:szCs w:val="22"/>
              </w:rPr>
            </w:pPr>
          </w:p>
          <w:p w14:paraId="3B0835BC" w14:textId="77777777" w:rsidR="0047459D" w:rsidRDefault="0047459D">
            <w:pPr>
              <w:rPr>
                <w:b/>
                <w:bCs/>
                <w:sz w:val="22"/>
                <w:szCs w:val="22"/>
              </w:rPr>
            </w:pPr>
          </w:p>
          <w:p w14:paraId="45022FD5" w14:textId="77777777" w:rsidR="0047459D" w:rsidRDefault="0047459D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DB59A5B" w14:textId="77777777" w:rsidR="0047459D" w:rsidRDefault="0047459D">
      <w:pPr>
        <w:rPr>
          <w:b/>
          <w:bCs/>
        </w:rPr>
      </w:pPr>
    </w:p>
    <w:p w14:paraId="3AEF8860" w14:textId="77777777" w:rsidR="0047459D" w:rsidRDefault="0047459D">
      <w:pPr>
        <w:rPr>
          <w:b/>
          <w:bCs/>
        </w:rPr>
      </w:pPr>
    </w:p>
    <w:p w14:paraId="124F9355" w14:textId="77777777" w:rsidR="0047459D" w:rsidRDefault="00000000">
      <w:pPr>
        <w:rPr>
          <w:b/>
          <w:bCs/>
        </w:rPr>
      </w:pPr>
      <w:r>
        <w:rPr>
          <w:b/>
          <w:bCs/>
        </w:rPr>
        <w:t>Participant / Representative Declaration</w:t>
      </w:r>
    </w:p>
    <w:p w14:paraId="11D3F029" w14:textId="77777777" w:rsidR="0047459D" w:rsidRDefault="0047459D"/>
    <w:p w14:paraId="0AB104ED" w14:textId="77777777" w:rsidR="0047459D" w:rsidRDefault="00000000">
      <w:r>
        <w:t>I consent to my information being provided for the purposes of referral, service delivery and inclusion in de-identified data reporting.</w:t>
      </w:r>
    </w:p>
    <w:p w14:paraId="4416BC22" w14:textId="77777777" w:rsidR="0047459D" w:rsidRDefault="0047459D"/>
    <w:p w14:paraId="373C3B7E" w14:textId="77777777" w:rsidR="0047459D" w:rsidRDefault="0047459D"/>
    <w:p w14:paraId="1CC33421" w14:textId="77777777" w:rsidR="0047459D" w:rsidRDefault="00000000">
      <w:r>
        <w:t>Name: ________________________________</w:t>
      </w:r>
      <w:r>
        <w:tab/>
      </w:r>
      <w:r>
        <w:tab/>
        <w:t>Date: ___/___/___</w:t>
      </w:r>
    </w:p>
    <w:p w14:paraId="07B3AA49" w14:textId="77777777" w:rsidR="0047459D" w:rsidRDefault="00000000">
      <w:r>
        <w:tab/>
      </w:r>
    </w:p>
    <w:p w14:paraId="12987343" w14:textId="77777777" w:rsidR="0047459D" w:rsidRDefault="0047459D"/>
    <w:p w14:paraId="7D8A826A" w14:textId="77777777" w:rsidR="0047459D" w:rsidRDefault="0047459D"/>
    <w:p w14:paraId="45BA1BBC" w14:textId="77777777" w:rsidR="0047459D" w:rsidRDefault="00000000">
      <w:r>
        <w:t>Signature: _____________________________</w:t>
      </w:r>
    </w:p>
    <w:p w14:paraId="0FC6E5A0" w14:textId="77777777" w:rsidR="0047459D" w:rsidRDefault="0047459D">
      <w:pPr>
        <w:rPr>
          <w:sz w:val="22"/>
          <w:szCs w:val="22"/>
        </w:rPr>
      </w:pPr>
    </w:p>
    <w:p w14:paraId="5C63D4EF" w14:textId="77777777" w:rsidR="0047459D" w:rsidRDefault="0047459D"/>
    <w:sectPr w:rsidR="0047459D">
      <w:headerReference w:type="default" r:id="rId6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97884" w14:textId="77777777" w:rsidR="00A422A9" w:rsidRDefault="00A422A9">
      <w:r>
        <w:separator/>
      </w:r>
    </w:p>
  </w:endnote>
  <w:endnote w:type="continuationSeparator" w:id="0">
    <w:p w14:paraId="5B6EFDEB" w14:textId="77777777" w:rsidR="00A422A9" w:rsidRDefault="00A42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5709E4B8-811F-A446-8585-8BAA0FE62C10}"/>
    <w:embedBold r:id="rId2" w:fontKey="{EF02AE5E-5C4C-9447-9FF4-4774A416D98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4A7CF4BE-1D8B-8248-B8B1-6B42E7CD064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E89D8318-F6A3-564B-86B4-F9B184EE12D3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40C4C510-5BBE-134F-B5B9-6C781CB55308}"/>
  </w:font>
  <w:font w:name="Arimo">
    <w:charset w:val="00"/>
    <w:family w:val="auto"/>
    <w:pitch w:val="default"/>
    <w:embedRegular r:id="rId6" w:fontKey="{F4B675F9-90D6-8D40-9814-E57F2DECAAC9}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  <w:embedRegular r:id="rId7" w:fontKey="{601E0025-ACE1-854A-8F8E-57A9CB4336E8}"/>
    <w:embedBold r:id="rId8" w:fontKey="{6C2A8BDD-81A6-BA43-831E-E59CCFE79B19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CE30A0D1-0E87-E642-8F81-9D9E1401D61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A2ACC" w14:textId="77777777" w:rsidR="00A422A9" w:rsidRDefault="00A422A9">
      <w:r>
        <w:separator/>
      </w:r>
    </w:p>
  </w:footnote>
  <w:footnote w:type="continuationSeparator" w:id="0">
    <w:p w14:paraId="01A77FB0" w14:textId="77777777" w:rsidR="00A422A9" w:rsidRDefault="00A42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5BCBF" w14:textId="77777777" w:rsidR="0047459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Montserrat" w:eastAsia="Montserrat" w:hAnsi="Montserrat" w:cs="Montserrat"/>
        <w:color w:val="000000"/>
        <w:sz w:val="28"/>
        <w:szCs w:val="28"/>
      </w:rPr>
    </w:pPr>
    <w:r>
      <w:rPr>
        <w:rFonts w:ascii="Montserrat" w:eastAsia="Montserrat" w:hAnsi="Montserrat" w:cs="Montserrat"/>
        <w:sz w:val="28"/>
        <w:szCs w:val="28"/>
      </w:rPr>
      <w:t>Savora Collective</w:t>
    </w:r>
    <w:r>
      <w:rPr>
        <w:rFonts w:ascii="Montserrat" w:eastAsia="Montserrat" w:hAnsi="Montserrat" w:cs="Montserrat"/>
        <w:color w:val="000000"/>
        <w:sz w:val="28"/>
        <w:szCs w:val="28"/>
      </w:rPr>
      <w:t xml:space="preserve"> | </w:t>
    </w:r>
    <w:r>
      <w:rPr>
        <w:rFonts w:ascii="Montserrat" w:eastAsia="Montserrat" w:hAnsi="Montserrat" w:cs="Montserrat"/>
        <w:b/>
        <w:bCs/>
        <w:color w:val="000000"/>
        <w:sz w:val="28"/>
        <w:szCs w:val="28"/>
      </w:rPr>
      <w:t>Referral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59D"/>
    <w:rsid w:val="00382A76"/>
    <w:rsid w:val="0047459D"/>
    <w:rsid w:val="00A4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8C21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Referral Form (3).dotx</Template>
  <TotalTime>1</TotalTime>
  <Pages>2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Jessica Booth</cp:lastModifiedBy>
  <cp:revision>2</cp:revision>
  <dcterms:created xsi:type="dcterms:W3CDTF">2026-06-10T01:41:00Z</dcterms:created>
  <dcterms:modified xsi:type="dcterms:W3CDTF">2026-06-10T01:41:00Z</dcterms:modified>
</cp:coreProperties>
</file>